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276BC" w14:textId="77777777" w:rsidR="001904C7" w:rsidRDefault="00DC2F36">
      <w:pPr>
        <w:pStyle w:val="Title"/>
        <w:jc w:val="center"/>
        <w:rPr>
          <w:u w:val="single"/>
        </w:rPr>
      </w:pPr>
      <w:r>
        <w:rPr>
          <w:u w:val="single"/>
        </w:rPr>
        <w:t>Meine traumreise</w:t>
      </w:r>
    </w:p>
    <w:p w14:paraId="41E276BD" w14:textId="77777777" w:rsidR="001904C7" w:rsidRDefault="00DC2F36">
      <w:r>
        <w:t>Das flughafen is sehr voll und ich bin sehr heiß aber egal! Ich mache urlaub!!</w:t>
      </w:r>
    </w:p>
    <w:p w14:paraId="41E276BE" w14:textId="77777777" w:rsidR="001904C7" w:rsidRDefault="00DC2F36">
      <w:r>
        <w:t>Nach einer weile, das flugzeug kommt und meine familie besteigen. Die sitze sind sehr bequem so ich schlafe und höre musik vor vier stunden.  Mein Papa plötzlich schreit,</w:t>
      </w:r>
      <w:r>
        <w:rPr>
          <w:rFonts w:ascii="Arial" w:hAnsi="Arial" w:cs="Arial"/>
          <w:color w:val="0A0A0A"/>
          <w:shd w:val="clear" w:color="auto" w:fill="FFFFFF"/>
        </w:rPr>
        <w:t xml:space="preserve"> </w:t>
      </w:r>
      <w:r>
        <w:t>“Wach auf!” </w:t>
      </w:r>
    </w:p>
    <w:p w14:paraId="41E276BF" w14:textId="77777777" w:rsidR="001904C7" w:rsidRDefault="00DC2F36">
      <w:r>
        <w:t xml:space="preserve">Erschrocken, ich öffne meine augen, “ Was! Ist alles OK??” Er deutet aus dem fluzeug fenster. “ Woahhh” Ich kann sehe glaskar, tief, blau wasser soweit das Auge reicht. Die Sonne macht mich fast blind, ein lodernd ball von </w:t>
      </w:r>
      <w:r>
        <w:t xml:space="preserve">Orange. Es ist schön! Wir sind in Griechenland! </w:t>
      </w:r>
    </w:p>
    <w:p w14:paraId="41E276C0" w14:textId="77777777" w:rsidR="001904C7" w:rsidRDefault="00DC2F36">
      <w:r>
        <w:t xml:space="preserve">Bald, wir landen in Corfu und sobald wir aus dem Flugzeug steigen, die hitze trifft mich. “Wie heiß ist es?! ” Ich frage. Meine mutter antwortet – “ Es is 32 grad celsius!” Ich werfe einen Blick auf mein Papa wer schwitzt. </w:t>
      </w:r>
    </w:p>
    <w:p w14:paraId="41E276C1" w14:textId="77777777" w:rsidR="001904C7" w:rsidRDefault="00DC2F36">
      <w:r>
        <w:t xml:space="preserve">Corfu Flughafen ist in der nähe zu unsere Hotel, so wir nehmen den Bus, und gehen dann zu Fuß. Das Hotel heißt MarBella und sieht schick aus. “Willkommen im MarBella, ihr 5-Sterne-Hotel!” sagt der Mann an den Türen. </w:t>
      </w:r>
    </w:p>
    <w:p w14:paraId="41E276C2" w14:textId="77777777" w:rsidR="001904C7" w:rsidRDefault="00DC2F36">
      <w:r>
        <w:t xml:space="preserve">Zu diesem Zeitpunkt, </w:t>
      </w:r>
      <w:r>
        <w:t xml:space="preserve">es ist 14 Uhr, so wir entscheiden zu erkunden das Hotel. Zuerst, wir wandern über die Rezeption wo meine Eltern einchecken und wir erhalten unsere Zimmernummer welches ist 405. </w:t>
      </w:r>
    </w:p>
    <w:p w14:paraId="41E276C3" w14:textId="77777777" w:rsidR="001904C7" w:rsidRDefault="00DC2F36">
      <w:r>
        <w:t>N</w:t>
      </w:r>
      <w:r>
        <w:rPr>
          <w:i/>
          <w:iCs/>
        </w:rPr>
        <w:t>ä</w:t>
      </w:r>
      <w:r>
        <w:t>chste, wir blicken voller Vorfreude in unser Zimmer. Zeurst, auf der linken Seite, es gibt ein badezimmer; drinnen hat ein Bath mit Goldene Wasserh</w:t>
      </w:r>
      <w:r>
        <w:rPr>
          <w:i/>
          <w:iCs/>
        </w:rPr>
        <w:t>ä</w:t>
      </w:r>
      <w:r>
        <w:t>hne, auch eine toilette. Ein groß bett fur meine Eltern ist am n</w:t>
      </w:r>
      <w:r>
        <w:rPr>
          <w:i/>
          <w:iCs/>
        </w:rPr>
        <w:t>ä</w:t>
      </w:r>
      <w:r>
        <w:t>chsten zur Tür abgedekt durch eine lila bettdecke. Daran, es gibt zwei kleinen Bette (auch mit lila bettdecken) für mir</w:t>
      </w:r>
      <w:r>
        <w:t xml:space="preserve"> und mein Bruder. An der Wand, es gibt der fernseher. In dieser Moment, ich auf und ab springen!!</w:t>
      </w:r>
    </w:p>
    <w:p w14:paraId="41E276C4" w14:textId="77777777" w:rsidR="001904C7" w:rsidRDefault="00DC2F36">
      <w:r>
        <w:t>“ Ich habe Hunger. ” Mein Vater klagt wann wir haben uns beruhigt. Ich halte mir den Bauch. “Selbe!!” </w:t>
      </w:r>
    </w:p>
    <w:p w14:paraId="41E276C5" w14:textId="77777777" w:rsidR="001904C7" w:rsidRDefault="00DC2F36">
      <w:r>
        <w:t>Schnitt zu einer Stunde s</w:t>
      </w:r>
      <w:r>
        <w:rPr>
          <w:i/>
          <w:iCs/>
        </w:rPr>
        <w:t>pä</w:t>
      </w:r>
      <w:r>
        <w:t xml:space="preserve">ter, im das Hotel restaurant, meine Familie essend Oliven (meine lieblingsessen), ein griechischer Salat mit Feta, Moussaka, Lamb Souvlaki und frisch gebacken Baklava. SO lecker! </w:t>
      </w:r>
    </w:p>
    <w:p w14:paraId="41E276C6" w14:textId="77777777" w:rsidR="001904C7" w:rsidRDefault="00DC2F36">
      <w:r>
        <w:t xml:space="preserve">Nachdem wir gegessen haben, es ist siebzehn Uhr, und noch hell, so wir machen einen Spaziergang um das </w:t>
      </w:r>
      <w:r>
        <w:t xml:space="preserve">Hotel. Unten, es gibt ein springender Brunnen in der mitte von ein Marmorboden an denen man vorbeigehen muss um zu das Freibad zu gelangen. Man kann das Chlor riechen! </w:t>
      </w:r>
    </w:p>
    <w:p w14:paraId="41E276C7" w14:textId="77777777" w:rsidR="001904C7" w:rsidRDefault="00DC2F36">
      <w:r>
        <w:t xml:space="preserve">Wann wir draußen sind, ich kann das Badebecken zum ersten Mal sehen. Es ist fantastisch! Liegestühle und Palmbäume bedecke den Strand. Weiß, weich Sand. </w:t>
      </w:r>
      <w:r>
        <w:lastRenderedPageBreak/>
        <w:t>Schöne, blaue meer. Ich drehe mich um und mit große Augen, starre im buntem Wasserpark. Leider, es ist geschlosschen, aber morgan es wird nicht so sein!</w:t>
      </w:r>
    </w:p>
    <w:p w14:paraId="41E276C8" w14:textId="77777777" w:rsidR="001904C7" w:rsidRDefault="00DC2F36">
      <w:r>
        <w:t>Summend, wir gehen zurück ins Zimmer.</w:t>
      </w:r>
      <w:r>
        <w:t xml:space="preserve"> Wie soll ich nach heute bloß schalfen?! Aber ich tue es, und nachdem ich ins Bett gebracht wurde, der Schlaf übermannt mich und ich traume davon Flugzeuge, Wasserparks und ein mann wer sagt, “Willkommen im MarBella, willkommen im MarBella, willkommen... ” </w:t>
      </w:r>
    </w:p>
    <w:p w14:paraId="41E276C9" w14:textId="77777777" w:rsidR="001904C7" w:rsidRDefault="001904C7"/>
    <w:p w14:paraId="41E276CA" w14:textId="77777777" w:rsidR="001904C7" w:rsidRDefault="00DC2F36">
      <w:r>
        <w:t xml:space="preserve">                                                                                                                                                             </w:t>
      </w:r>
    </w:p>
    <w:p w14:paraId="41E276CB" w14:textId="77777777" w:rsidR="001904C7" w:rsidRDefault="001904C7"/>
    <w:p w14:paraId="41E276CC" w14:textId="77777777" w:rsidR="001904C7" w:rsidRDefault="001904C7"/>
    <w:p w14:paraId="41E276CD" w14:textId="77777777" w:rsidR="001904C7" w:rsidRDefault="00DC2F36">
      <w:r>
        <w:rPr>
          <w:noProof/>
        </w:rPr>
        <w:drawing>
          <wp:anchor distT="0" distB="0" distL="114300" distR="114300" simplePos="0" relativeHeight="251659264" behindDoc="0" locked="0" layoutInCell="1" allowOverlap="1" wp14:anchorId="41E276BC" wp14:editId="41E276BD">
            <wp:simplePos x="0" y="0"/>
            <wp:positionH relativeFrom="column">
              <wp:posOffset>2336804</wp:posOffset>
            </wp:positionH>
            <wp:positionV relativeFrom="paragraph">
              <wp:posOffset>222885</wp:posOffset>
            </wp:positionV>
            <wp:extent cx="2095503" cy="1172846"/>
            <wp:effectExtent l="0" t="0" r="0" b="8254"/>
            <wp:wrapSquare wrapText="bothSides"/>
            <wp:docPr id="1464212233"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2095503" cy="1172846"/>
                    </a:xfrm>
                    <a:prstGeom prst="rect">
                      <a:avLst/>
                    </a:prstGeom>
                    <a:noFill/>
                    <a:ln>
                      <a:noFill/>
                      <a:prstDash/>
                    </a:ln>
                  </pic:spPr>
                </pic:pic>
              </a:graphicData>
            </a:graphic>
          </wp:anchor>
        </w:drawing>
      </w:r>
    </w:p>
    <w:p w14:paraId="41E276CE" w14:textId="77777777" w:rsidR="001904C7" w:rsidRDefault="001904C7"/>
    <w:p w14:paraId="41E276CF" w14:textId="77777777" w:rsidR="001904C7" w:rsidRDefault="001904C7"/>
    <w:p w14:paraId="41E276D0" w14:textId="77777777" w:rsidR="001904C7" w:rsidRDefault="001904C7"/>
    <w:p w14:paraId="41E276D1" w14:textId="77777777" w:rsidR="001904C7" w:rsidRDefault="001904C7"/>
    <w:p w14:paraId="41E276D2" w14:textId="77777777" w:rsidR="001904C7" w:rsidRDefault="00DC2F36">
      <w:r>
        <w:rPr>
          <w:noProof/>
        </w:rPr>
        <w:drawing>
          <wp:anchor distT="0" distB="0" distL="114300" distR="114300" simplePos="0" relativeHeight="251660288" behindDoc="0" locked="0" layoutInCell="1" allowOverlap="1" wp14:anchorId="41E276BE" wp14:editId="41E276BF">
            <wp:simplePos x="0" y="0"/>
            <wp:positionH relativeFrom="column">
              <wp:posOffset>3436114</wp:posOffset>
            </wp:positionH>
            <wp:positionV relativeFrom="paragraph">
              <wp:posOffset>367533</wp:posOffset>
            </wp:positionV>
            <wp:extent cx="1409703" cy="1409703"/>
            <wp:effectExtent l="0" t="0" r="0" b="0"/>
            <wp:wrapTopAndBottom/>
            <wp:docPr id="402012717"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409703" cy="1409703"/>
                    </a:xfrm>
                    <a:prstGeom prst="rect">
                      <a:avLst/>
                    </a:prstGeom>
                    <a:noFill/>
                    <a:ln>
                      <a:noFill/>
                      <a:prstDash/>
                    </a:ln>
                  </pic:spPr>
                </pic:pic>
              </a:graphicData>
            </a:graphic>
          </wp:anchor>
        </w:drawing>
      </w:r>
      <w:r>
        <w:rPr>
          <w:noProof/>
        </w:rPr>
        <w:drawing>
          <wp:anchor distT="0" distB="0" distL="114300" distR="114300" simplePos="0" relativeHeight="251658240" behindDoc="0" locked="0" layoutInCell="1" allowOverlap="1" wp14:anchorId="41E276C0" wp14:editId="41E276C1">
            <wp:simplePos x="0" y="0"/>
            <wp:positionH relativeFrom="margin">
              <wp:align>left</wp:align>
            </wp:positionH>
            <wp:positionV relativeFrom="paragraph">
              <wp:posOffset>345442</wp:posOffset>
            </wp:positionV>
            <wp:extent cx="2092320" cy="1393188"/>
            <wp:effectExtent l="0" t="0" r="3180" b="0"/>
            <wp:wrapTopAndBottom/>
            <wp:docPr id="171704191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092320" cy="1393188"/>
                    </a:xfrm>
                    <a:prstGeom prst="rect">
                      <a:avLst/>
                    </a:prstGeom>
                    <a:noFill/>
                    <a:ln>
                      <a:noFill/>
                      <a:prstDash/>
                    </a:ln>
                  </pic:spPr>
                </pic:pic>
              </a:graphicData>
            </a:graphic>
          </wp:anchor>
        </w:drawing>
      </w:r>
    </w:p>
    <w:p w14:paraId="41E276D3" w14:textId="77777777" w:rsidR="001904C7" w:rsidRDefault="00DC2F36">
      <w:r>
        <w:rPr>
          <w:noProof/>
        </w:rPr>
        <w:drawing>
          <wp:anchor distT="0" distB="0" distL="114300" distR="114300" simplePos="0" relativeHeight="251661312" behindDoc="0" locked="0" layoutInCell="1" allowOverlap="1" wp14:anchorId="41E276C2" wp14:editId="41E276C3">
            <wp:simplePos x="0" y="0"/>
            <wp:positionH relativeFrom="column">
              <wp:posOffset>1993263</wp:posOffset>
            </wp:positionH>
            <wp:positionV relativeFrom="paragraph">
              <wp:posOffset>1840229</wp:posOffset>
            </wp:positionV>
            <wp:extent cx="2200905" cy="1362071"/>
            <wp:effectExtent l="0" t="0" r="8895" b="0"/>
            <wp:wrapSquare wrapText="bothSides"/>
            <wp:docPr id="924812075"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2200905" cy="1362071"/>
                    </a:xfrm>
                    <a:prstGeom prst="rect">
                      <a:avLst/>
                    </a:prstGeom>
                    <a:noFill/>
                    <a:ln>
                      <a:noFill/>
                      <a:prstDash/>
                    </a:ln>
                  </pic:spPr>
                </pic:pic>
              </a:graphicData>
            </a:graphic>
          </wp:anchor>
        </w:drawing>
      </w:r>
    </w:p>
    <w:p w14:paraId="41E276D4" w14:textId="77777777" w:rsidR="001904C7" w:rsidRDefault="001904C7"/>
    <w:p w14:paraId="41E276D5" w14:textId="77777777" w:rsidR="001904C7" w:rsidRDefault="00DC2F36">
      <w:r>
        <w:br/>
      </w:r>
    </w:p>
    <w:p w14:paraId="41E276D6" w14:textId="77777777" w:rsidR="001904C7" w:rsidRDefault="001904C7"/>
    <w:p w14:paraId="41E276D7" w14:textId="77777777" w:rsidR="001904C7" w:rsidRDefault="001904C7"/>
    <w:sectPr w:rsidR="001904C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19F6F" w14:textId="77777777" w:rsidR="00DC2F36" w:rsidRDefault="00DC2F36">
      <w:pPr>
        <w:spacing w:after="0" w:line="240" w:lineRule="auto"/>
      </w:pPr>
      <w:r>
        <w:separator/>
      </w:r>
    </w:p>
  </w:endnote>
  <w:endnote w:type="continuationSeparator" w:id="0">
    <w:p w14:paraId="5BD57F69" w14:textId="77777777" w:rsidR="00DC2F36" w:rsidRDefault="00DC2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DAA08" w14:textId="77777777" w:rsidR="00DC2F36" w:rsidRDefault="00DC2F36">
      <w:pPr>
        <w:spacing w:after="0" w:line="240" w:lineRule="auto"/>
      </w:pPr>
      <w:r>
        <w:rPr>
          <w:color w:val="000000"/>
        </w:rPr>
        <w:separator/>
      </w:r>
    </w:p>
  </w:footnote>
  <w:footnote w:type="continuationSeparator" w:id="0">
    <w:p w14:paraId="00D15CE7" w14:textId="77777777" w:rsidR="00DC2F36" w:rsidRDefault="00DC2F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904C7"/>
    <w:rsid w:val="0003413E"/>
    <w:rsid w:val="001904C7"/>
    <w:rsid w:val="00DC2F36"/>
    <w:rsid w:val="00E20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276BC"/>
  <w15:docId w15:val="{B4C319B1-6422-41EE-97E7-6A1492BA3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de-DE"/>
    </w:r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TMLPreformatted">
    <w:name w:val="HTML Preformatted"/>
    <w:basedOn w:val="Normal"/>
    <w:pPr>
      <w:spacing w:after="0" w:line="240" w:lineRule="auto"/>
    </w:pPr>
    <w:rPr>
      <w:rFonts w:ascii="Consolas" w:hAnsi="Consolas"/>
      <w:sz w:val="20"/>
      <w:szCs w:val="20"/>
    </w:rPr>
  </w:style>
  <w:style w:type="character" w:customStyle="1" w:styleId="HTMLPreformattedChar">
    <w:name w:val="HTML Preformatted Char"/>
    <w:basedOn w:val="DefaultParagraphFont"/>
    <w:rPr>
      <w:rFonts w:ascii="Consolas" w:hAnsi="Consolas"/>
      <w:sz w:val="20"/>
      <w:szCs w:val="20"/>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2539</Characters>
  <Application>Microsoft Office Word</Application>
  <DocSecurity>0</DocSecurity>
  <Lines>21</Lines>
  <Paragraphs>5</Paragraphs>
  <ScaleCrop>false</ScaleCrop>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Addy Wroe</dc:creator>
  <dc:description/>
  <cp:lastModifiedBy>Eva Wechselberger</cp:lastModifiedBy>
  <cp:revision>2</cp:revision>
  <dcterms:created xsi:type="dcterms:W3CDTF">2026-09-15T13:10:00Z</dcterms:created>
  <dcterms:modified xsi:type="dcterms:W3CDTF">2026-09-15T13:10:00Z</dcterms:modified>
</cp:coreProperties>
</file>