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372AC" w14:textId="77777777" w:rsidR="00231E9A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</w:rPr>
      </w:pPr>
      <w:bookmarkStart w:id="0" w:name="_GoBack"/>
      <w:bookmarkEnd w:id="0"/>
    </w:p>
    <w:p w14:paraId="57B31A48" w14:textId="77777777" w:rsidR="00231E9A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</w:rPr>
      </w:pPr>
    </w:p>
    <w:p w14:paraId="0D042848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>“Aufwacht, Maria.. Heute werden wir eine lange Reise gehen. Wir müssen der Atlantische Ozean überqueren, so dass wir im Sommer in Deutschland werden sein. “Sagte Hans.</w:t>
      </w:r>
    </w:p>
    <w:p w14:paraId="738A09C0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11A5026A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 xml:space="preserve"> “Huh?.. Vater, verlassen wir bereits?” Sagte Maria</w:t>
      </w:r>
    </w:p>
    <w:p w14:paraId="025A5322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5E3402C9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0C5BC526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59C13F" wp14:editId="7C5759B6">
            <wp:simplePos x="0" y="0"/>
            <wp:positionH relativeFrom="margin">
              <wp:posOffset>-130184</wp:posOffset>
            </wp:positionH>
            <wp:positionV relativeFrom="paragraph">
              <wp:posOffset>459722</wp:posOffset>
            </wp:positionV>
            <wp:extent cx="4880984" cy="2552703"/>
            <wp:effectExtent l="0" t="0" r="14866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20607" t="18029" r="21560" b="28178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880984" cy="2552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 xml:space="preserve"> </w:t>
      </w: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“Leider, Ja. Wir müssen unsere reise enden. Willst du deine Mutti aufwachen?” Sagte Hans</w:t>
      </w:r>
    </w:p>
    <w:p w14:paraId="37A6EB0B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1993CD3B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563507CE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4B794C97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077C2622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40CFA1B2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787AFE1B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217346D9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5E71C22E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4D334643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431B533A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0A54BE93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” Muss ich?” Sagte Maria</w:t>
      </w:r>
    </w:p>
    <w:p w14:paraId="701FD375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10002957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 xml:space="preserve">“Schon packe ich Schnucki, Ich bin einen Schritt voraus.” Anna </w:t>
      </w:r>
    </w:p>
    <w:p w14:paraId="713EAF91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0CE23A07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“Natürlich, einen Schritt voraus, immer!” Sagte Hans</w:t>
      </w:r>
    </w:p>
    <w:p w14:paraId="5DD8C4D4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6003F23F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 xml:space="preserve">“Ich </w:t>
      </w: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habe dass gehört “ Sagte Anna</w:t>
      </w:r>
    </w:p>
    <w:p w14:paraId="1271570C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21251A03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“Sollte ich die Feder-Lotion bringen? Mutti?” Sagte Maria</w:t>
      </w:r>
    </w:p>
    <w:p w14:paraId="2763B6D7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376A101A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“Willst du schmerzhaft Federn?” Sagte Anna</w:t>
      </w:r>
    </w:p>
    <w:p w14:paraId="7AF87F8C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2A42105A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“Du Könntest nur Ja sagen, Mutti.” Sagte Maria</w:t>
      </w:r>
    </w:p>
    <w:p w14:paraId="437A1527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3D8A4572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Anna: Ach, wir werden sehr bald verlassen.</w:t>
      </w:r>
    </w:p>
    <w:p w14:paraId="7C96FCCE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lastRenderedPageBreak/>
        <w:t>Maria: Aber Mutti, muss ich zue</w:t>
      </w: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rst Tschüss zu meinen Freundin sagen.” Sagte Anna</w:t>
      </w:r>
    </w:p>
    <w:p w14:paraId="476D553C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486BB5F0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“In Ordnung. Jedoch bist schnell. Wir würden nicht gern in Deutschland bei die spät Jahreszeit ankommen.</w:t>
      </w:r>
    </w:p>
    <w:p w14:paraId="672F9B8A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286EF7CB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 xml:space="preserve"> “Vielen Dank! Mutti!” Sagte Maria</w:t>
      </w:r>
    </w:p>
    <w:p w14:paraId="4424E77C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            </w:t>
      </w:r>
    </w:p>
    <w:p w14:paraId="56D1577D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 xml:space="preserve"> “Ach!” Sagte Hans</w:t>
      </w:r>
    </w:p>
    <w:p w14:paraId="38162F47" w14:textId="77777777" w:rsidR="00231E9A" w:rsidRPr="00B54445" w:rsidRDefault="00231E9A">
      <w:pPr>
        <w:pStyle w:val="NormalWeb"/>
        <w:spacing w:before="0" w:after="0"/>
        <w:rPr>
          <w:rFonts w:ascii="Gadugi" w:hAnsi="Gadugi"/>
          <w:sz w:val="28"/>
          <w:szCs w:val="28"/>
          <w:lang w:val="de-DE"/>
        </w:rPr>
      </w:pPr>
    </w:p>
    <w:p w14:paraId="46207A9A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 xml:space="preserve"> “Kinder lernen nie, sie </w:t>
      </w:r>
      <w:r w:rsidRPr="00B54445">
        <w:rPr>
          <w:rFonts w:ascii="Gadugi" w:hAnsi="Gadugi" w:cs="Arial"/>
          <w:b/>
          <w:bCs/>
          <w:color w:val="000000"/>
          <w:sz w:val="28"/>
          <w:szCs w:val="28"/>
          <w:lang w:val="de-DE"/>
        </w:rPr>
        <w:t>sagen das trotzdem!” Sagte Anna</w:t>
      </w:r>
    </w:p>
    <w:p w14:paraId="670C4E8B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5E2E1A36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8"/>
          <w:lang w:val="de-DE"/>
        </w:rPr>
      </w:pPr>
    </w:p>
    <w:p w14:paraId="29B08327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>“Du musst schnell sein, um du nach Pedrico Point zugehen. Wir verlassen aus Podrico Point.  Es ist unerlässlich, dass du dich erinnerst.” Sagte Hans</w:t>
      </w:r>
    </w:p>
    <w:p w14:paraId="73A43A78" w14:textId="77777777" w:rsidR="00231E9A" w:rsidRPr="00B54445" w:rsidRDefault="00231E9A">
      <w:pPr>
        <w:rPr>
          <w:rFonts w:ascii="Gadugi" w:hAnsi="Gadugi"/>
          <w:sz w:val="28"/>
          <w:szCs w:val="28"/>
          <w:lang w:val="de-DE"/>
        </w:rPr>
      </w:pPr>
    </w:p>
    <w:p w14:paraId="7E63FC7C" w14:textId="77777777" w:rsidR="00231E9A" w:rsidRPr="00B54445" w:rsidRDefault="00231E9A">
      <w:pPr>
        <w:pStyle w:val="NormalWeb"/>
        <w:spacing w:before="0" w:after="0"/>
        <w:rPr>
          <w:lang w:val="de-DE"/>
        </w:rPr>
      </w:pPr>
    </w:p>
    <w:p w14:paraId="5CDA1AA7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19946D" wp14:editId="765FF66E">
            <wp:simplePos x="0" y="0"/>
            <wp:positionH relativeFrom="column">
              <wp:posOffset>152393</wp:posOffset>
            </wp:positionH>
            <wp:positionV relativeFrom="paragraph">
              <wp:posOffset>8257</wp:posOffset>
            </wp:positionV>
            <wp:extent cx="4524378" cy="2912107"/>
            <wp:effectExtent l="0" t="0" r="9522" b="2543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35398" t="54679" r="35686" b="12217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524378" cy="2912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63D7161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6E33619D" w14:textId="77777777" w:rsidR="00231E9A" w:rsidRPr="00B54445" w:rsidRDefault="00B54445">
      <w:pPr>
        <w:pStyle w:val="NormalWeb"/>
        <w:tabs>
          <w:tab w:val="left" w:pos="825"/>
        </w:tabs>
        <w:spacing w:before="0" w:after="0"/>
        <w:rPr>
          <w:lang w:val="de-DE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DDC2F" wp14:editId="2974EB97">
                <wp:simplePos x="0" y="0"/>
                <wp:positionH relativeFrom="page">
                  <wp:align>right</wp:align>
                </wp:positionH>
                <wp:positionV relativeFrom="paragraph">
                  <wp:posOffset>254632</wp:posOffset>
                </wp:positionV>
                <wp:extent cx="116842" cy="128272"/>
                <wp:effectExtent l="0" t="0" r="16508" b="24128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2" cy="128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CF1C8D" w14:textId="77777777" w:rsidR="00231E9A" w:rsidRDefault="00231E9A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DDC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20.05pt;width:9.2pt;height:10.1pt;z-index:2516602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" strokeweight=".26467mm">
                <v:textbox>
                  <w:txbxContent>
                    <w:p w14:paraId="46CF1C8D" w14:textId="77777777" w:rsidR="00231E9A" w:rsidRDefault="00231E9A"/>
                  </w:txbxContent>
                </v:textbox>
                <w10:wrap type="square" anchorx="page"/>
              </v:shape>
            </w:pict>
          </mc:Fallback>
        </mc:AlternateContent>
      </w: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</w:t>
      </w: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ab/>
      </w: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                               </w:t>
      </w:r>
      <w:r w:rsidRPr="00B54445">
        <w:rPr>
          <w:rFonts w:ascii="Arial" w:hAnsi="Arial" w:cs="Arial"/>
          <w:b/>
          <w:bCs/>
          <w:color w:val="000000"/>
          <w:sz w:val="52"/>
          <w:szCs w:val="22"/>
          <w:lang w:val="de-DE"/>
        </w:rPr>
        <w:t>20</w:t>
      </w:r>
    </w:p>
    <w:p w14:paraId="4434B9E6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35CC7BC1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00B474BB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25EEE6B4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591546C8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20493F43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350CABFB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422E9054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0F63BFAF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00BD55E6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7A950A4E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>“Ganz fertig?” Sagte Anna</w:t>
      </w:r>
    </w:p>
    <w:p w14:paraId="42B9438E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58616F48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“Ja, aber ich habe versprochen, dass ich Tschüss zu sie nächstes Jahr sagen werde.” Sagte Maria</w:t>
      </w:r>
    </w:p>
    <w:p w14:paraId="2CF70F0C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1D091CCC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lastRenderedPageBreak/>
        <w:t xml:space="preserve"> “Hast du tschüss zu </w:t>
      </w:r>
      <w:r w:rsidRPr="00B54445">
        <w:rPr>
          <w:rFonts w:ascii="Gadugi" w:hAnsi="Gadugi" w:cs="Arial"/>
          <w:b/>
          <w:color w:val="000000"/>
          <w:sz w:val="28"/>
          <w:szCs w:val="22"/>
          <w:lang w:val="de-DE"/>
        </w:rPr>
        <w:t>B</w:t>
      </w: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>en gesagt?” Sagte Anna</w:t>
      </w:r>
    </w:p>
    <w:p w14:paraId="01A284FF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52D4D7AB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“Ja.” Sagte Maria </w:t>
      </w:r>
    </w:p>
    <w:p w14:paraId="4A629B54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43EDD383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“Wir müssen </w:t>
      </w: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>jetzt gehen-Der Ozean nicht sich überqueren” Sagte Hans</w:t>
      </w:r>
    </w:p>
    <w:p w14:paraId="15D814F2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1DA83EEA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“Deine Vater ist richtig: schon setze der Sonne.” Sagte Anna</w:t>
      </w:r>
    </w:p>
    <w:p w14:paraId="5A8256EC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554D7340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“Ja, wir müssen “ Sagte Anna</w:t>
      </w:r>
    </w:p>
    <w:p w14:paraId="174B3E16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3C9991AF" w14:textId="77777777" w:rsidR="00231E9A" w:rsidRPr="00B54445" w:rsidRDefault="00B54445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“Los geht’s!” Sagte Hans</w:t>
      </w:r>
    </w:p>
    <w:p w14:paraId="6A76A92F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65455C45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7EC4A5" wp14:editId="6B4A97AD">
            <wp:simplePos x="0" y="0"/>
            <wp:positionH relativeFrom="margin">
              <wp:align>left</wp:align>
            </wp:positionH>
            <wp:positionV relativeFrom="paragraph">
              <wp:posOffset>13971</wp:posOffset>
            </wp:positionV>
            <wp:extent cx="4981578" cy="3140141"/>
            <wp:effectExtent l="0" t="0" r="9522" b="3109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22768" t="39309" r="34522" b="12809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981578" cy="31401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0F1A7FF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41C6AED0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7E2D3ED8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28D0EA24" w14:textId="77777777" w:rsidR="00231E9A" w:rsidRPr="00B54445" w:rsidRDefault="00231E9A">
      <w:pPr>
        <w:pStyle w:val="NormalWeb"/>
        <w:spacing w:before="0" w:after="0"/>
        <w:rPr>
          <w:lang w:val="de-DE"/>
        </w:rPr>
      </w:pPr>
    </w:p>
    <w:p w14:paraId="71B342B6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051345F1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4F6EF1E9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6E435CCC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294BE031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5EE488CC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0060E184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1FB82B8B" w14:textId="77777777" w:rsidR="00231E9A" w:rsidRPr="00B54445" w:rsidRDefault="00231E9A">
      <w:pPr>
        <w:pStyle w:val="NormalWeb"/>
        <w:spacing w:before="0" w:after="0"/>
        <w:rPr>
          <w:rFonts w:ascii="Gadugi" w:hAnsi="Gadugi" w:cs="Arial"/>
          <w:b/>
          <w:bCs/>
          <w:color w:val="000000"/>
          <w:sz w:val="28"/>
          <w:szCs w:val="22"/>
          <w:lang w:val="de-DE"/>
        </w:rPr>
      </w:pPr>
    </w:p>
    <w:p w14:paraId="776B3BE0" w14:textId="77777777" w:rsidR="00231E9A" w:rsidRPr="00B54445" w:rsidRDefault="00231E9A">
      <w:pPr>
        <w:pStyle w:val="NormalWeb"/>
        <w:spacing w:before="0" w:after="0"/>
        <w:rPr>
          <w:rFonts w:ascii="Gadugi" w:hAnsi="Gadugi"/>
          <w:b/>
          <w:sz w:val="32"/>
          <w:lang w:val="de-DE"/>
        </w:rPr>
      </w:pPr>
    </w:p>
    <w:p w14:paraId="67E4FA6E" w14:textId="77777777" w:rsidR="00231E9A" w:rsidRPr="00B54445" w:rsidRDefault="00231E9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de-DE" w:eastAsia="en-GB"/>
        </w:rPr>
      </w:pPr>
    </w:p>
    <w:p w14:paraId="56684A1E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79F039E9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0FEA97C2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5CCA78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074476F0" w14:textId="77777777" w:rsidR="00231E9A" w:rsidRPr="00B54445" w:rsidRDefault="00231E9A">
      <w:pPr>
        <w:spacing w:after="0" w:line="240" w:lineRule="auto"/>
        <w:rPr>
          <w:lang w:val="de-DE" w:eastAsia="en-GB"/>
        </w:rPr>
      </w:pPr>
    </w:p>
    <w:p w14:paraId="689376D4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7C429235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20EFEA60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2EFF26B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0D7DED8A" w14:textId="77777777" w:rsidR="00231E9A" w:rsidRPr="00B54445" w:rsidRDefault="00B54445">
      <w:pPr>
        <w:tabs>
          <w:tab w:val="left" w:pos="3285"/>
        </w:tabs>
        <w:spacing w:after="0" w:line="240" w:lineRule="auto"/>
        <w:rPr>
          <w:lang w:val="de-D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7A9A85B" wp14:editId="32AC831A">
            <wp:simplePos x="0" y="0"/>
            <wp:positionH relativeFrom="column">
              <wp:posOffset>190486</wp:posOffset>
            </wp:positionH>
            <wp:positionV relativeFrom="paragraph">
              <wp:posOffset>-822961</wp:posOffset>
            </wp:positionV>
            <wp:extent cx="4886325" cy="3815077"/>
            <wp:effectExtent l="0" t="0" r="9525" b="13973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24098" t="16848" r="20562" b="6306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886325" cy="38150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ab/>
      </w:r>
      <w:r w:rsidRPr="00B54445">
        <w:rPr>
          <w:rFonts w:ascii="Gadugi" w:eastAsia="Times New Roman" w:hAnsi="Gadugi" w:cs="Arial"/>
          <w:b/>
          <w:bCs/>
          <w:color w:val="000000"/>
          <w:sz w:val="48"/>
          <w:lang w:val="de-DE" w:eastAsia="en-GB"/>
        </w:rPr>
        <w:t>100</w:t>
      </w:r>
    </w:p>
    <w:p w14:paraId="330E888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4F992C4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4244ED0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6945C65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4D7A6B1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022A40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BFB5E35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55A03E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795476E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863634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7E453F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6D75F4E8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614161BD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“Sind wir hier?” Sagte Maria</w:t>
      </w:r>
    </w:p>
    <w:p w14:paraId="244F7A6F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1818C7F2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“Nein, denkst du, dass wir sind?” Sagte Hans</w:t>
      </w:r>
    </w:p>
    <w:p w14:paraId="09BB5DAB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740518EC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  “Nur fliegst.”  Sagte Anna</w:t>
      </w:r>
    </w:p>
    <w:p w14:paraId="029A1198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6BA1B16F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“Ich kann ein Sturm sehen. Ich mag das nicht.” Sagte Maria</w:t>
      </w:r>
    </w:p>
    <w:p w14:paraId="3520D887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481F7E7F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 Es ist wahrscheinlich nicht zu schlecht! Ich werde genauere Betrachtung nehmen.” Sagte Hans</w:t>
      </w:r>
    </w:p>
    <w:p w14:paraId="7B44A49A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136B9951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“Es ist noch schlechter n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äher.” Sagte Hans</w:t>
      </w:r>
    </w:p>
    <w:p w14:paraId="21E56529" w14:textId="77777777" w:rsidR="00231E9A" w:rsidRPr="00B54445" w:rsidRDefault="00231E9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de-DE" w:eastAsia="en-GB"/>
        </w:rPr>
      </w:pPr>
    </w:p>
    <w:p w14:paraId="78669A3A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“Ach... nein.” Sagte Anna</w:t>
      </w:r>
    </w:p>
    <w:p w14:paraId="13379617" w14:textId="77777777" w:rsidR="00231E9A" w:rsidRPr="00B54445" w:rsidRDefault="00B54445">
      <w:pPr>
        <w:rPr>
          <w:lang w:val="de-D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F2E4055" wp14:editId="4C66C615">
            <wp:simplePos x="0" y="0"/>
            <wp:positionH relativeFrom="column">
              <wp:posOffset>1895478</wp:posOffset>
            </wp:positionH>
            <wp:positionV relativeFrom="paragraph">
              <wp:posOffset>5715</wp:posOffset>
            </wp:positionV>
            <wp:extent cx="4391021" cy="3008632"/>
            <wp:effectExtent l="0" t="0" r="9529" b="1268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23432" t="15666" r="22724" b="18719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391021" cy="30086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6859CF0" w14:textId="77777777" w:rsidR="00231E9A" w:rsidRPr="00B54445" w:rsidRDefault="00231E9A">
      <w:pPr>
        <w:pStyle w:val="NormalWeb"/>
        <w:spacing w:before="0" w:after="0"/>
        <w:rPr>
          <w:lang w:val="de-DE"/>
        </w:rPr>
      </w:pPr>
    </w:p>
    <w:p w14:paraId="5EE27FF2" w14:textId="77777777" w:rsidR="00231E9A" w:rsidRPr="00B54445" w:rsidRDefault="00B54445">
      <w:pPr>
        <w:pStyle w:val="NormalWeb"/>
        <w:spacing w:before="0" w:after="0"/>
        <w:rPr>
          <w:lang w:val="de-DE"/>
        </w:rPr>
      </w:pPr>
      <w:r w:rsidRPr="00B54445">
        <w:rPr>
          <w:rFonts w:ascii="Gadugi" w:hAnsi="Gadugi" w:cs="Arial"/>
          <w:b/>
          <w:bCs/>
          <w:color w:val="000000"/>
          <w:sz w:val="28"/>
          <w:szCs w:val="22"/>
          <w:lang w:val="de-DE"/>
        </w:rPr>
        <w:t xml:space="preserve"> “Maria!!” Sagte Hans und Anna</w:t>
      </w:r>
    </w:p>
    <w:p w14:paraId="3253622C" w14:textId="77777777" w:rsidR="00231E9A" w:rsidRPr="00B54445" w:rsidRDefault="00231E9A">
      <w:pPr>
        <w:rPr>
          <w:rFonts w:ascii="Gadugi" w:hAnsi="Gadugi"/>
          <w:sz w:val="28"/>
          <w:szCs w:val="28"/>
          <w:lang w:val="de-DE"/>
        </w:rPr>
      </w:pPr>
    </w:p>
    <w:p w14:paraId="43EA041B" w14:textId="77777777" w:rsidR="00231E9A" w:rsidRPr="00B54445" w:rsidRDefault="00B54445">
      <w:pPr>
        <w:rPr>
          <w:rFonts w:ascii="Gadugi" w:hAnsi="Gadugi"/>
          <w:b/>
          <w:sz w:val="28"/>
          <w:szCs w:val="28"/>
          <w:lang w:val="de-DE"/>
        </w:rPr>
      </w:pPr>
      <w:r w:rsidRPr="00B54445">
        <w:rPr>
          <w:rFonts w:ascii="Gadugi" w:hAnsi="Gadugi"/>
          <w:b/>
          <w:sz w:val="28"/>
          <w:szCs w:val="28"/>
          <w:lang w:val="de-DE"/>
        </w:rPr>
        <w:t>“ Ahhh” Sagte Maria</w:t>
      </w:r>
    </w:p>
    <w:p w14:paraId="03AC5CA6" w14:textId="77777777" w:rsidR="00231E9A" w:rsidRPr="00B54445" w:rsidRDefault="00231E9A">
      <w:pPr>
        <w:rPr>
          <w:rFonts w:ascii="Gadugi" w:hAnsi="Gadugi"/>
          <w:b/>
          <w:sz w:val="28"/>
          <w:szCs w:val="28"/>
          <w:lang w:val="de-DE"/>
        </w:rPr>
      </w:pPr>
    </w:p>
    <w:p w14:paraId="066B01CF" w14:textId="77777777" w:rsidR="00231E9A" w:rsidRPr="00B54445" w:rsidRDefault="00231E9A">
      <w:pPr>
        <w:rPr>
          <w:rFonts w:ascii="Gadugi" w:hAnsi="Gadugi"/>
          <w:b/>
          <w:sz w:val="28"/>
          <w:szCs w:val="28"/>
          <w:lang w:val="de-DE"/>
        </w:rPr>
      </w:pPr>
    </w:p>
    <w:p w14:paraId="523109D6" w14:textId="77777777" w:rsidR="00231E9A" w:rsidRPr="00B54445" w:rsidRDefault="00B54445">
      <w:pPr>
        <w:tabs>
          <w:tab w:val="left" w:pos="2850"/>
          <w:tab w:val="center" w:pos="4513"/>
        </w:tabs>
        <w:rPr>
          <w:lang w:val="de-D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1DC9FF3A" wp14:editId="6951279D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4752978" cy="3044878"/>
            <wp:effectExtent l="0" t="0" r="9522" b="3122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23931" t="27783" r="22889" b="11626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752978" cy="3044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Gadugi" w:hAnsi="Gadugi"/>
          <w:b/>
          <w:sz w:val="36"/>
          <w:szCs w:val="28"/>
          <w:lang w:val="de-DE"/>
        </w:rPr>
        <w:tab/>
      </w:r>
      <w:r w:rsidRPr="00B54445">
        <w:rPr>
          <w:rFonts w:ascii="Gadugi" w:hAnsi="Gadugi"/>
          <w:b/>
          <w:sz w:val="36"/>
          <w:szCs w:val="28"/>
          <w:lang w:val="de-DE"/>
        </w:rPr>
        <w:tab/>
      </w:r>
      <w:r w:rsidRPr="00B54445">
        <w:rPr>
          <w:rFonts w:ascii="Gadugi" w:hAnsi="Gadugi"/>
          <w:b/>
          <w:sz w:val="56"/>
          <w:szCs w:val="28"/>
          <w:lang w:val="de-DE"/>
        </w:rPr>
        <w:t>30</w:t>
      </w:r>
    </w:p>
    <w:p w14:paraId="3E5333F4" w14:textId="77777777" w:rsidR="00231E9A" w:rsidRPr="00B54445" w:rsidRDefault="00231E9A">
      <w:pPr>
        <w:rPr>
          <w:rFonts w:ascii="Gadugi" w:hAnsi="Gadugi"/>
          <w:b/>
          <w:sz w:val="36"/>
          <w:szCs w:val="28"/>
          <w:lang w:val="de-DE"/>
        </w:rPr>
      </w:pPr>
    </w:p>
    <w:p w14:paraId="18FCEFFC" w14:textId="77777777" w:rsidR="00231E9A" w:rsidRPr="00B54445" w:rsidRDefault="00231E9A">
      <w:pPr>
        <w:rPr>
          <w:rFonts w:ascii="Gadugi" w:hAnsi="Gadugi"/>
          <w:b/>
          <w:sz w:val="36"/>
          <w:szCs w:val="28"/>
          <w:lang w:val="de-DE"/>
        </w:rPr>
      </w:pPr>
    </w:p>
    <w:p w14:paraId="3A8F4FF1" w14:textId="77777777" w:rsidR="00231E9A" w:rsidRPr="00B54445" w:rsidRDefault="00231E9A">
      <w:pPr>
        <w:spacing w:after="0" w:line="240" w:lineRule="auto"/>
        <w:rPr>
          <w:lang w:val="de-DE" w:eastAsia="en-GB"/>
        </w:rPr>
      </w:pPr>
    </w:p>
    <w:p w14:paraId="26FAAFA3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7A30C6F2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C4D1DB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757A9DD2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7C056A09" w14:textId="77777777" w:rsidR="00231E9A" w:rsidRPr="00B54445" w:rsidRDefault="00231E9A">
      <w:pPr>
        <w:spacing w:after="0" w:line="240" w:lineRule="auto"/>
        <w:rPr>
          <w:lang w:val="de-DE" w:eastAsia="en-GB"/>
        </w:rPr>
      </w:pPr>
    </w:p>
    <w:p w14:paraId="76C1D912" w14:textId="77777777" w:rsidR="00231E9A" w:rsidRPr="00B54445" w:rsidRDefault="00B54445">
      <w:pPr>
        <w:spacing w:after="0" w:line="240" w:lineRule="auto"/>
        <w:rPr>
          <w:lang w:val="de-D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969A02D" wp14:editId="1432DF01">
            <wp:simplePos x="0" y="0"/>
            <wp:positionH relativeFrom="column">
              <wp:posOffset>361946</wp:posOffset>
            </wp:positionH>
            <wp:positionV relativeFrom="paragraph">
              <wp:posOffset>13331</wp:posOffset>
            </wp:positionV>
            <wp:extent cx="4724403" cy="3135541"/>
            <wp:effectExtent l="0" t="0" r="0" b="7709"/>
            <wp:wrapNone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22602" t="26306" r="21560"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3" cy="31355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5B186D9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068ED753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0E7503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4FDF9C5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0E63CA98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255FDC6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6996EAD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DBC9711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26FC5A44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A1FBC8B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6E90F22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49A73503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2EA98264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37FC090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AF3FF94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 H-hallo…?  Mutti,  Vati?” Sagte Maria</w:t>
      </w:r>
    </w:p>
    <w:p w14:paraId="5DA0B205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78DA612D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“Kleine Mädchen! Sorgst nicht! “ Sagte eine Kuh, wer war neben Maria</w:t>
      </w:r>
    </w:p>
    <w:p w14:paraId="6CCEE2BF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7DDACB3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“Bleib 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Züruck!” Sagte Maria</w:t>
      </w:r>
    </w:p>
    <w:p w14:paraId="6E373DD8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</w:p>
    <w:p w14:paraId="584C7A1C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“Warum?? Ich bin eine freundlich Kuh. Wie heißt du?”  Sagte die Kuh</w:t>
      </w:r>
    </w:p>
    <w:p w14:paraId="08F55AB8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47A5F074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lastRenderedPageBreak/>
        <w:t xml:space="preserve">“Ich kann das sehen! Was willst du!? Ich heiße Maria. Und du?” Sagte Maria </w:t>
      </w:r>
    </w:p>
    <w:p w14:paraId="4406610A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43C5A0BD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“ Nichts. Ich will nur dir helfen. Ich bin Bertha.” Sagte Bertha.</w:t>
      </w:r>
    </w:p>
    <w:p w14:paraId="0FB43FEA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1104B1E7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“OK. Wo sind 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wir? “ Sagte Maria</w:t>
      </w:r>
    </w:p>
    <w:p w14:paraId="7C299FBD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63E21809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“Sao Jorge, in Die </w:t>
      </w:r>
      <w:r w:rsidRPr="00B54445">
        <w:rPr>
          <w:rFonts w:ascii="Gadugi" w:eastAsia="Times New Roman" w:hAnsi="Gadugi" w:cs="Arial"/>
          <w:b/>
          <w:bCs/>
          <w:color w:val="222222"/>
          <w:sz w:val="28"/>
          <w:shd w:val="clear" w:color="auto" w:fill="F8F9FA"/>
          <w:lang w:val="de-DE" w:eastAsia="en-GB"/>
        </w:rPr>
        <w:t xml:space="preserve">Atlantischer 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Ozean.” Sagte Bertha</w:t>
      </w:r>
    </w:p>
    <w:p w14:paraId="73C0ED34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4B58DF39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“Sao Jorge??? Wo ist das !? Wo! Ich will meine Mutti!” Sagte Maria</w:t>
      </w:r>
    </w:p>
    <w:p w14:paraId="2B7866F3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45123891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“Es ist eine kleine Insel, ziemlich nett.” Sagte Bertha</w:t>
      </w:r>
    </w:p>
    <w:p w14:paraId="6710E6AB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0E6E1FB7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“Ziemlich nett?” Sagte Maria</w:t>
      </w:r>
    </w:p>
    <w:p w14:paraId="31C3710B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31D48A5D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 xml:space="preserve"> “Hast du Eltern?” Sagt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lang w:val="de-DE" w:eastAsia="en-GB"/>
        </w:rPr>
        <w:t>e Bertha</w:t>
      </w:r>
    </w:p>
    <w:p w14:paraId="41CCE3AF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“Ja… aber Sie sind weg.” Sagte Maria</w:t>
      </w:r>
    </w:p>
    <w:p w14:paraId="6C477881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0CE6D518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“Willst du hereinkommen? Mein Haus, das ist “ Sagte Bertha</w:t>
      </w:r>
    </w:p>
    <w:p w14:paraId="0E89A04F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50D7BF14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“OK” Sagte Maria</w:t>
      </w:r>
    </w:p>
    <w:p w14:paraId="7FCA4DEF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0F1CCAB4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“Das Wasser ist gut.” Sagte Maria</w:t>
      </w:r>
    </w:p>
    <w:p w14:paraId="5E991F0D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33491063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“Gut, aber, warum bist du hier?” Sagte Bertha</w:t>
      </w:r>
    </w:p>
    <w:p w14:paraId="15067791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3425A1BC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“Ich weiß nicht . Ich flog, und dann, 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war ich hier.” Sagte Maria</w:t>
      </w:r>
    </w:p>
    <w:p w14:paraId="22BA7BA5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67263451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“Weißt du? Wirst du machen?” Sagte Bertha</w:t>
      </w:r>
    </w:p>
    <w:p w14:paraId="3FB1FD4A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2A4ECF02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“Keine Ahnung.” Sagte Maria</w:t>
      </w:r>
    </w:p>
    <w:p w14:paraId="2C685260" w14:textId="77777777" w:rsidR="00231E9A" w:rsidRPr="00B54445" w:rsidRDefault="00231E9A">
      <w:pPr>
        <w:spacing w:after="24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392CEDC3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0BAA3739" w14:textId="77777777" w:rsidR="00231E9A" w:rsidRPr="00B54445" w:rsidRDefault="00231E9A">
      <w:pPr>
        <w:spacing w:after="24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1C152FF8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</w:t>
      </w:r>
    </w:p>
    <w:p w14:paraId="73DE01A6" w14:textId="77777777" w:rsidR="00231E9A" w:rsidRPr="00B54445" w:rsidRDefault="00B54445">
      <w:pPr>
        <w:tabs>
          <w:tab w:val="left" w:pos="3060"/>
        </w:tabs>
        <w:spacing w:after="0" w:line="240" w:lineRule="auto"/>
        <w:rPr>
          <w:lang w:val="de-D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7EA1D81D" wp14:editId="21ECDDED">
            <wp:simplePos x="0" y="0"/>
            <wp:positionH relativeFrom="column">
              <wp:posOffset>180968</wp:posOffset>
            </wp:positionH>
            <wp:positionV relativeFrom="paragraph">
              <wp:posOffset>-466729</wp:posOffset>
            </wp:positionV>
            <wp:extent cx="4524378" cy="2912107"/>
            <wp:effectExtent l="0" t="0" r="9522" b="2543"/>
            <wp:wrapNone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35398" t="54679" r="35686" b="12217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524378" cy="2912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ab/>
      </w:r>
      <w:r w:rsidRPr="00B54445">
        <w:rPr>
          <w:rFonts w:ascii="Gadugi" w:eastAsia="Times New Roman" w:hAnsi="Gadugi" w:cs="Arial"/>
          <w:b/>
          <w:bCs/>
          <w:color w:val="000000"/>
          <w:sz w:val="44"/>
          <w:szCs w:val="28"/>
          <w:lang w:val="de-DE" w:eastAsia="en-GB"/>
        </w:rPr>
        <w:t>20</w:t>
      </w:r>
    </w:p>
    <w:p w14:paraId="26F2453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375688BB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0DC82C6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535D17CE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35671B3E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4F8CF875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6E247FA9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09426A7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53FAF247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“Hans! Wo ist Maria und wo sind wir?” Sagte Anna</w:t>
      </w:r>
    </w:p>
    <w:p w14:paraId="5D2D7D96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3537BDA2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 Was? Sie ist nicht hier? Wir sind auf einer Insel, heisst Horta.” Sagte Hans</w:t>
      </w:r>
    </w:p>
    <w:p w14:paraId="3672B709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69E49D2C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“Nein! Wir haben Maria verloren.” Sagte Anna</w:t>
      </w:r>
    </w:p>
    <w:p w14:paraId="026E9713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67A67191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“Wie?” Sagte Hans</w:t>
      </w:r>
    </w:p>
    <w:p w14:paraId="775FB452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2D95AD2B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“Der Sturm!” Sagte Anna</w:t>
      </w:r>
    </w:p>
    <w:p w14:paraId="62211C5E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 </w:t>
      </w:r>
    </w:p>
    <w:p w14:paraId="2B4A2282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”Was sollen wir machen?” Sagte Hans</w:t>
      </w:r>
    </w:p>
    <w:p w14:paraId="561A9F54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565F4C01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“Ich weiß nicht. Sollen wir gehen?” Sagte Anna</w:t>
      </w:r>
    </w:p>
    <w:p w14:paraId="20F3B12F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3FE1245A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“Wo? Vielleicht sollen wir sehen.” Sagte Hans</w:t>
      </w:r>
    </w:p>
    <w:p w14:paraId="3B3C6717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174BA165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“Denkst du, dass wir sollen?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” Sagte Anna</w:t>
      </w:r>
    </w:p>
    <w:p w14:paraId="4B7B5078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54CAEEF3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“Um, Ja, ich denke” Sagte Hans </w:t>
      </w:r>
    </w:p>
    <w:p w14:paraId="083DB493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“Ich hoffe, dass sie ok ist” Sagte Anna</w:t>
      </w:r>
    </w:p>
    <w:p w14:paraId="42452C24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72BB3884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“Ich auch, ich auch.” Sagte Hans</w:t>
      </w:r>
    </w:p>
    <w:p w14:paraId="13741F2F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68DD1208" w14:textId="77777777" w:rsidR="00231E9A" w:rsidRPr="00B54445" w:rsidRDefault="00231E9A">
      <w:pPr>
        <w:spacing w:after="24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0409B372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0335DD88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448057F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0ABB62FF" w14:textId="77777777" w:rsidR="00231E9A" w:rsidRPr="00B54445" w:rsidRDefault="00B54445">
      <w:pPr>
        <w:rPr>
          <w:lang w:val="de-DE"/>
        </w:rPr>
      </w:pPr>
      <w:r>
        <w:rPr>
          <w:rFonts w:ascii="Gadugi" w:eastAsia="Times New Roman" w:hAnsi="Gadugi" w:cs="Arial"/>
          <w:b/>
          <w:bCs/>
          <w:noProof/>
          <w:color w:val="000000"/>
          <w:sz w:val="4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170A9DA6" wp14:editId="0D4EA6E6">
            <wp:simplePos x="0" y="0"/>
            <wp:positionH relativeFrom="margin">
              <wp:posOffset>-476246</wp:posOffset>
            </wp:positionH>
            <wp:positionV relativeFrom="paragraph">
              <wp:posOffset>-590546</wp:posOffset>
            </wp:positionV>
            <wp:extent cx="4038603" cy="3151635"/>
            <wp:effectExtent l="0" t="0" r="0" b="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3" cy="3151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Gadugi" w:eastAsia="Times New Roman" w:hAnsi="Gadugi" w:cs="Arial"/>
          <w:b/>
          <w:bCs/>
          <w:color w:val="000000"/>
          <w:sz w:val="48"/>
          <w:szCs w:val="28"/>
          <w:lang w:val="de-DE" w:eastAsia="en-GB"/>
        </w:rPr>
        <w:t xml:space="preserve">               30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br/>
      </w:r>
    </w:p>
    <w:p w14:paraId="51D186F5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6E33594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42F5687D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</w:t>
      </w:r>
    </w:p>
    <w:p w14:paraId="5BB65FF2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7E8BAD43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4F82E830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6C125539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165C591B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6FD31BC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</w:p>
    <w:p w14:paraId="10DD7943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“…, hast du ein plan jetzt?” Sagte Bertha</w:t>
      </w:r>
    </w:p>
    <w:p w14:paraId="1B81BC69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5B25BD0B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” Nein aber ich denke, dass ich werde nach </w:t>
      </w: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Deutschland fliegen. Meine Mutter </w:t>
      </w:r>
    </w:p>
    <w:p w14:paraId="51D231FA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sagt, wo gehen wir. Es ist ein Fluss, heißt </w:t>
      </w:r>
      <w:r w:rsidRPr="00B54445">
        <w:rPr>
          <w:rFonts w:ascii="Gadugi" w:eastAsia="Times New Roman" w:hAnsi="Gadugi"/>
          <w:b/>
          <w:color w:val="000000"/>
          <w:sz w:val="28"/>
          <w:szCs w:val="28"/>
          <w:lang w:val="de-DE" w:eastAsia="en-GB"/>
        </w:rPr>
        <w:t>Elbe.” Sagte Maria</w:t>
      </w:r>
    </w:p>
    <w:p w14:paraId="07D41BA4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“Weißt du der Weg?” Sagte Bertha   </w:t>
      </w:r>
    </w:p>
    <w:p w14:paraId="6F35118E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61EF7084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 xml:space="preserve"> “Ja. Ich will gehen. Danke, Bertha.” Sagte Maria</w:t>
      </w:r>
    </w:p>
    <w:p w14:paraId="39BC6294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b/>
          <w:sz w:val="28"/>
          <w:szCs w:val="28"/>
          <w:lang w:val="de-DE" w:eastAsia="en-GB"/>
        </w:rPr>
      </w:pPr>
    </w:p>
    <w:p w14:paraId="0B1E8D74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28"/>
          <w:szCs w:val="28"/>
          <w:lang w:val="de-DE" w:eastAsia="en-GB"/>
        </w:rPr>
        <w:t>” Ich hoffe, dass deine Reise ist sicher. Tschüss. “ Sagte Bertha.</w:t>
      </w:r>
    </w:p>
    <w:p w14:paraId="2E254BC5" w14:textId="77777777" w:rsidR="00231E9A" w:rsidRPr="00B54445" w:rsidRDefault="00B54445">
      <w:pPr>
        <w:spacing w:after="240" w:line="240" w:lineRule="auto"/>
        <w:rPr>
          <w:lang w:val="de-D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D6584DF" wp14:editId="5AA72525">
            <wp:simplePos x="0" y="0"/>
            <wp:positionH relativeFrom="margin">
              <wp:posOffset>-161932</wp:posOffset>
            </wp:positionH>
            <wp:positionV relativeFrom="paragraph">
              <wp:posOffset>276862</wp:posOffset>
            </wp:positionV>
            <wp:extent cx="4752978" cy="3044823"/>
            <wp:effectExtent l="0" t="0" r="9522" b="3177"/>
            <wp:wrapNone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23931" t="27783" r="22889" b="11626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752978" cy="30448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Times New Roman" w:eastAsia="Times New Roman" w:hAnsi="Times New Roman"/>
          <w:sz w:val="24"/>
          <w:szCs w:val="24"/>
          <w:lang w:val="de-DE" w:eastAsia="en-GB"/>
        </w:rPr>
        <w:br/>
      </w:r>
    </w:p>
    <w:p w14:paraId="67D899FC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Arial" w:eastAsia="Times New Roman" w:hAnsi="Arial" w:cs="Arial"/>
          <w:b/>
          <w:bCs/>
          <w:color w:val="000000"/>
          <w:sz w:val="48"/>
          <w:szCs w:val="48"/>
          <w:lang w:val="de-DE" w:eastAsia="en-GB"/>
        </w:rPr>
        <w:t>               40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54445">
        <w:rPr>
          <w:rFonts w:ascii="Arial" w:eastAsia="Times New Roman" w:hAnsi="Arial" w:cs="Arial"/>
          <w:b/>
          <w:bCs/>
          <w:color w:val="000000"/>
          <w:sz w:val="48"/>
          <w:szCs w:val="48"/>
          <w:lang w:val="de-DE" w:eastAsia="en-GB"/>
        </w:rPr>
        <w:t>                               </w:t>
      </w:r>
    </w:p>
    <w:p w14:paraId="7B983514" w14:textId="77777777" w:rsidR="00231E9A" w:rsidRPr="00B54445" w:rsidRDefault="00231E9A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val="de-DE" w:eastAsia="en-GB"/>
        </w:rPr>
      </w:pPr>
    </w:p>
    <w:p w14:paraId="19394CF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464B17D1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49DD9693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“Wo ist sie…?” Sagte Hans</w:t>
      </w:r>
    </w:p>
    <w:p w14:paraId="54E66396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258757B2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“Sie konnte nicht weit fliegen.”Sagte Anna</w:t>
      </w:r>
    </w:p>
    <w:p w14:paraId="543C1836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2079B393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“Sie konnte verletzt sein.” Sagte Hans</w:t>
      </w:r>
    </w:p>
    <w:p w14:paraId="77EACDB7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05E2D1FB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“Hoffentlich nicht! “ Sagte Anna</w:t>
      </w:r>
    </w:p>
    <w:p w14:paraId="699E3E42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76C74D07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“Ich kann eine Insel sehen. Sollen wir unten gehen?” Sagte Hans</w:t>
      </w:r>
    </w:p>
    <w:p w14:paraId="56E30AB1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5F1DF999" w14:textId="77777777" w:rsidR="00231E9A" w:rsidRPr="00B54445" w:rsidRDefault="00B54445">
      <w:pPr>
        <w:spacing w:after="0" w:line="240" w:lineRule="auto"/>
        <w:rPr>
          <w:lang w:val="de-D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948D6E1" wp14:editId="5A6858CB">
            <wp:simplePos x="0" y="0"/>
            <wp:positionH relativeFrom="margin">
              <wp:align>left</wp:align>
            </wp:positionH>
            <wp:positionV relativeFrom="paragraph">
              <wp:posOffset>260347</wp:posOffset>
            </wp:positionV>
            <wp:extent cx="4524378" cy="2912107"/>
            <wp:effectExtent l="0" t="0" r="9522" b="2543"/>
            <wp:wrapNone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35398" t="54679" r="35686" b="12217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524378" cy="2912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“Ja, Es ist unsere nur Chance.” Sagte Anna </w:t>
      </w:r>
    </w:p>
    <w:p w14:paraId="1BFD3F7F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D79A79A" w14:textId="77777777" w:rsidR="00231E9A" w:rsidRPr="00B54445" w:rsidRDefault="00B54445">
      <w:pPr>
        <w:tabs>
          <w:tab w:val="left" w:pos="2235"/>
        </w:tabs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ab/>
      </w:r>
      <w:r w:rsidRPr="00B54445">
        <w:rPr>
          <w:rFonts w:ascii="Gadugi" w:eastAsia="Times New Roman" w:hAnsi="Gadugi" w:cs="Arial"/>
          <w:b/>
          <w:bCs/>
          <w:color w:val="000000"/>
          <w:sz w:val="52"/>
          <w:szCs w:val="24"/>
          <w:lang w:val="de-DE" w:eastAsia="en-GB"/>
        </w:rPr>
        <w:t>5</w:t>
      </w:r>
    </w:p>
    <w:p w14:paraId="1F1FAF31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1D90A20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0A494FF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4F4EC27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3147520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2DE281D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2FB5B20F" w14:textId="77777777" w:rsidR="00231E9A" w:rsidRPr="00B54445" w:rsidRDefault="00B54445">
      <w:pPr>
        <w:spacing w:after="24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/>
          <w:sz w:val="32"/>
          <w:szCs w:val="24"/>
          <w:lang w:val="de-DE" w:eastAsia="en-GB"/>
        </w:rPr>
        <w:br/>
      </w:r>
    </w:p>
    <w:p w14:paraId="687CB4E6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“Kannst du Maria sehen?” Sagte Hans</w:t>
      </w:r>
    </w:p>
    <w:p w14:paraId="1334D863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6D5E18F7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“Nein. Ist das Küh kommt?” Sagte Anna</w:t>
      </w:r>
    </w:p>
    <w:p w14:paraId="4DF0B51D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2660FD44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“Ja, Bestimmt.” Sagte Hans</w:t>
      </w:r>
    </w:p>
    <w:p w14:paraId="71E0EA79" w14:textId="77777777" w:rsidR="00231E9A" w:rsidRPr="00B54445" w:rsidRDefault="00B54445">
      <w:pPr>
        <w:spacing w:after="24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/>
          <w:sz w:val="32"/>
          <w:szCs w:val="24"/>
          <w:lang w:val="de-DE" w:eastAsia="en-GB"/>
        </w:rPr>
        <w:br/>
      </w:r>
    </w:p>
    <w:p w14:paraId="5C901CD1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“Guten tag!” Sagte Hans</w:t>
      </w:r>
    </w:p>
    <w:p w14:paraId="1FAE5751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7E588CA6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“Kann ich dir helfen? Kuh.” Sagte Anna</w:t>
      </w:r>
    </w:p>
    <w:p w14:paraId="2618AE6C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1BE8314A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“Habt ihr ein 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Kind?” Sagte Bertha</w:t>
      </w:r>
    </w:p>
    <w:p w14:paraId="35B7A55F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614FFDE8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“Ja! Hast du ein Mädchen-Vogel Sehen?” Sagte Anna</w:t>
      </w:r>
    </w:p>
    <w:p w14:paraId="54CCA9A9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4A95A650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 Ja, sie war hier vor nur eine Stunde aber hat sie… verlassen, nur fünfzehn minuten vor.” Sagte Bertha</w:t>
      </w:r>
    </w:p>
    <w:p w14:paraId="6A1A36CF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0AB584AF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” Welches weg?” Sagte Anna</w:t>
      </w:r>
    </w:p>
    <w:p w14:paraId="70AFED1C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28284C93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“Norden-Ost.” Sagte Bertha</w:t>
      </w:r>
    </w:p>
    <w:p w14:paraId="2D0E718E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1E27195F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Hans: “Danke, Danke!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Wir waren sehr besorgt!” Sagte Hans</w:t>
      </w:r>
    </w:p>
    <w:p w14:paraId="5D05219C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 </w:t>
      </w:r>
    </w:p>
    <w:p w14:paraId="28E73E2E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“Ich bin glücklich, weil  sie sehr gut Eltern hat!” Sagte Bertha</w:t>
      </w:r>
    </w:p>
    <w:p w14:paraId="4A4942C0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7792A9FF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0908B34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“Vielen Dank” Sagte Anna</w:t>
      </w:r>
    </w:p>
    <w:p w14:paraId="54393590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31C8AFD4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7B0E1BAC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67489682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“Tschüss! Wir werden jetzt nach Deutschland fliegen, um Maria zufinden!” Sagte Anna</w:t>
      </w:r>
    </w:p>
    <w:p w14:paraId="66C2F156" w14:textId="77777777" w:rsidR="00231E9A" w:rsidRPr="00B54445" w:rsidRDefault="00231E9A">
      <w:pPr>
        <w:spacing w:after="24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5FB15099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306DEE0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045234DB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60C257A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1AA96DF3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70EBB34E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1D4AA1BD" w14:textId="77777777" w:rsidR="00231E9A" w:rsidRPr="00B54445" w:rsidRDefault="00B54445">
      <w:pPr>
        <w:tabs>
          <w:tab w:val="left" w:pos="2640"/>
        </w:tabs>
        <w:spacing w:after="0" w:line="240" w:lineRule="auto"/>
        <w:rPr>
          <w:lang w:val="de-D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70234287" wp14:editId="13BC2CA2">
            <wp:simplePos x="0" y="0"/>
            <wp:positionH relativeFrom="margin">
              <wp:posOffset>180968</wp:posOffset>
            </wp:positionH>
            <wp:positionV relativeFrom="paragraph">
              <wp:posOffset>-360046</wp:posOffset>
            </wp:positionV>
            <wp:extent cx="4752978" cy="3044823"/>
            <wp:effectExtent l="0" t="0" r="9522" b="3177"/>
            <wp:wrapNone/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23931" t="27783" r="22889" b="11626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752978" cy="30448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ab/>
      </w:r>
      <w:r w:rsidRPr="00B54445">
        <w:rPr>
          <w:rFonts w:ascii="Gadugi" w:eastAsia="Times New Roman" w:hAnsi="Gadugi" w:cs="Arial"/>
          <w:b/>
          <w:bCs/>
          <w:color w:val="000000"/>
          <w:sz w:val="44"/>
          <w:szCs w:val="24"/>
          <w:lang w:val="de-DE" w:eastAsia="en-GB"/>
        </w:rPr>
        <w:t>40</w:t>
      </w:r>
    </w:p>
    <w:p w14:paraId="532B8070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46EB2C0B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4705764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3797DBFC" w14:textId="77777777" w:rsidR="00231E9A" w:rsidRPr="00B54445" w:rsidRDefault="00B54445">
      <w:pPr>
        <w:tabs>
          <w:tab w:val="left" w:pos="6975"/>
        </w:tabs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ab/>
      </w:r>
    </w:p>
    <w:p w14:paraId="57DF29F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275AA7C7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BE3411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38456B0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A2874B7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“Mutti und 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Vati mussten nach Deutschland fahren; es ist der nur weg.” Sagte Maria</w:t>
      </w:r>
    </w:p>
    <w:p w14:paraId="5D1263A6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2585C8F9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“Schließlich! Deutschland!” Sagte Maria </w:t>
      </w:r>
    </w:p>
    <w:p w14:paraId="187BC0FE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5EA77D27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“Hallo! Sind wir in Deutschland?”</w:t>
      </w:r>
    </w:p>
    <w:p w14:paraId="5A7939CD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77AB583E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“Deutschland? Ich denke nicht. Wir sind in Skegness, England.” Sagte eine Taube</w:t>
      </w:r>
    </w:p>
    <w:p w14:paraId="03653C83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DCF15FA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“Wie? Warum bin ich hier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? Ich habe gedacht, 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shd w:val="clear" w:color="auto" w:fill="FFFFFF"/>
          <w:lang w:val="de-DE" w:eastAsia="en-GB"/>
        </w:rPr>
        <w:t xml:space="preserve">dass 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ich war nahe Deutschland.” Sagte Maria</w:t>
      </w:r>
    </w:p>
    <w:p w14:paraId="6C8AEDF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28D8D868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“Unglück, obwohl Deutschland nicht zu weit ist. “ Sagte die Taube</w:t>
      </w:r>
    </w:p>
    <w:p w14:paraId="21F2CB00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7A6281D5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“Weißt du wo?” Sagte Maria</w:t>
      </w:r>
    </w:p>
    <w:p w14:paraId="301BC97B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350D4C53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“Süd-Osten.” Sagte die Taube</w:t>
      </w:r>
    </w:p>
    <w:p w14:paraId="5A35E16B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6015BAD5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“Danke, ich werde jetzt gehen. Ich vermisse meine Eltern.” Sag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te Maria</w:t>
      </w:r>
    </w:p>
    <w:p w14:paraId="3CAD6BF9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64140D31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lastRenderedPageBreak/>
        <w:t>“Wenn du willst. Ich hoffe sich finden.”  Sagte die Taube</w:t>
      </w:r>
    </w:p>
    <w:p w14:paraId="704AF38E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066E77DD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>“ Danke, Taube!”</w:t>
      </w:r>
    </w:p>
    <w:p w14:paraId="56F914B4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2C9C18CE" w14:textId="77777777" w:rsidR="00231E9A" w:rsidRPr="00B54445" w:rsidRDefault="00B54445">
      <w:pPr>
        <w:spacing w:after="0" w:line="240" w:lineRule="auto"/>
        <w:rPr>
          <w:lang w:val="de-DE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508F26F" wp14:editId="33494CEA">
            <wp:simplePos x="0" y="0"/>
            <wp:positionH relativeFrom="margin">
              <wp:align>left</wp:align>
            </wp:positionH>
            <wp:positionV relativeFrom="paragraph">
              <wp:posOffset>12701</wp:posOffset>
            </wp:positionV>
            <wp:extent cx="4524378" cy="2912107"/>
            <wp:effectExtent l="0" t="0" r="9522" b="2543"/>
            <wp:wrapNone/>
            <wp:docPr id="1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35398" t="54679" r="35686" b="12217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4524378" cy="2912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B706163" w14:textId="77777777" w:rsidR="00231E9A" w:rsidRPr="00B54445" w:rsidRDefault="00B54445">
      <w:pPr>
        <w:tabs>
          <w:tab w:val="left" w:pos="1875"/>
          <w:tab w:val="left" w:pos="2505"/>
        </w:tabs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ab/>
      </w:r>
      <w:r w:rsidRPr="00B54445">
        <w:rPr>
          <w:rFonts w:ascii="Gadugi" w:eastAsia="Times New Roman" w:hAnsi="Gadugi" w:cs="Arial"/>
          <w:b/>
          <w:bCs/>
          <w:color w:val="000000"/>
          <w:sz w:val="40"/>
          <w:szCs w:val="24"/>
          <w:lang w:val="de-DE" w:eastAsia="en-GB"/>
        </w:rPr>
        <w:tab/>
        <w:t>50</w:t>
      </w:r>
    </w:p>
    <w:p w14:paraId="215508E7" w14:textId="77777777" w:rsidR="00231E9A" w:rsidRPr="00B54445" w:rsidRDefault="00B54445">
      <w:pPr>
        <w:tabs>
          <w:tab w:val="left" w:pos="1875"/>
        </w:tabs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ab/>
      </w:r>
    </w:p>
    <w:p w14:paraId="56435C29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71336D5A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5CF71B71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0EE4A0B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73F7083D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6703F1FC" w14:textId="77777777" w:rsidR="00231E9A" w:rsidRPr="00B54445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</w:p>
    <w:p w14:paraId="1D674B0F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1EB73141" w14:textId="77777777" w:rsidR="00231E9A" w:rsidRPr="00B54445" w:rsidRDefault="00231E9A">
      <w:pPr>
        <w:spacing w:after="24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74E943EE" w14:textId="77777777" w:rsidR="00231E9A" w:rsidRPr="00B54445" w:rsidRDefault="00B54445">
      <w:pPr>
        <w:spacing w:after="0" w:line="240" w:lineRule="auto"/>
        <w:rPr>
          <w:lang w:val="de-DE"/>
        </w:rPr>
      </w:pPr>
      <w:r w:rsidRPr="00B54445">
        <w:rPr>
          <w:rFonts w:ascii="Gadugi" w:eastAsia="Times New Roman" w:hAnsi="Gadugi" w:cs="Arial"/>
          <w:i/>
          <w:iCs/>
          <w:color w:val="000000"/>
          <w:sz w:val="32"/>
          <w:szCs w:val="24"/>
          <w:lang w:val="de-DE" w:eastAsia="en-GB"/>
        </w:rPr>
        <w:t> </w:t>
      </w:r>
    </w:p>
    <w:p w14:paraId="33DFFFF1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“Ich hoffe, dass Maria ok ist.” Sagte Anna</w:t>
      </w:r>
    </w:p>
    <w:p w14:paraId="336A8B68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1972D9DE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“Sie ist stark und intelligent.” Sagte Hans </w:t>
      </w:r>
    </w:p>
    <w:p w14:paraId="661CDF41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7CADB6FF" w14:textId="77777777" w:rsidR="00231E9A" w:rsidRPr="00B54445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“...Ich annehme so” Sagte Anna</w:t>
      </w:r>
    </w:p>
    <w:p w14:paraId="2F52548A" w14:textId="77777777" w:rsidR="00231E9A" w:rsidRPr="00B54445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val="de-DE" w:eastAsia="en-GB"/>
        </w:rPr>
      </w:pPr>
    </w:p>
    <w:p w14:paraId="04820E60" w14:textId="77777777" w:rsidR="00231E9A" w:rsidRDefault="00B54445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 “Wenn wir  nach die </w:t>
      </w:r>
      <w:r w:rsidRPr="00B54445">
        <w:rPr>
          <w:rFonts w:ascii="Gadugi" w:eastAsia="Times New Roman" w:hAnsi="Gadugi" w:cs="Arial"/>
          <w:b/>
          <w:bCs/>
          <w:color w:val="000000"/>
          <w:sz w:val="32"/>
          <w:szCs w:val="24"/>
          <w:lang w:val="de-DE" w:eastAsia="en-GB"/>
        </w:rPr>
        <w:t xml:space="preserve">Elbe fliegen werden ,werden wir  Maria finden.” </w:t>
      </w: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>Sagte Hans</w:t>
      </w:r>
    </w:p>
    <w:p w14:paraId="0C6E1CFE" w14:textId="77777777" w:rsidR="00231E9A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eastAsia="en-GB"/>
        </w:rPr>
      </w:pPr>
    </w:p>
    <w:p w14:paraId="775B04E0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“Los gehts!</w:t>
      </w:r>
      <w:r>
        <w:rPr>
          <w:rFonts w:ascii="Gadugi" w:eastAsia="Times New Roman" w:hAnsi="Gadugi"/>
          <w:sz w:val="32"/>
          <w:szCs w:val="24"/>
          <w:lang w:eastAsia="en-GB"/>
        </w:rPr>
        <w:t xml:space="preserve"> </w:t>
      </w: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>Hans.” Sagte Anna</w:t>
      </w:r>
    </w:p>
    <w:p w14:paraId="79D705F3" w14:textId="77777777" w:rsidR="00231E9A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eastAsia="en-GB"/>
        </w:rPr>
      </w:pPr>
    </w:p>
    <w:p w14:paraId="490C2FCA" w14:textId="77777777" w:rsidR="00231E9A" w:rsidRDefault="00B54445">
      <w:pPr>
        <w:spacing w:after="240" w:line="240" w:lineRule="auto"/>
        <w:rPr>
          <w:rFonts w:ascii="Gadugi" w:eastAsia="Times New Roman" w:hAnsi="Gadugi"/>
          <w:sz w:val="32"/>
          <w:szCs w:val="24"/>
          <w:lang w:eastAsia="en-GB"/>
        </w:rPr>
      </w:pPr>
      <w:r>
        <w:rPr>
          <w:rFonts w:ascii="Gadugi" w:eastAsia="Times New Roman" w:hAnsi="Gadugi"/>
          <w:sz w:val="32"/>
          <w:szCs w:val="24"/>
          <w:lang w:eastAsia="en-GB"/>
        </w:rPr>
        <w:br/>
      </w:r>
      <w:r>
        <w:rPr>
          <w:rFonts w:ascii="Gadugi" w:eastAsia="Times New Roman" w:hAnsi="Gadugi"/>
          <w:sz w:val="32"/>
          <w:szCs w:val="24"/>
          <w:lang w:eastAsia="en-GB"/>
        </w:rPr>
        <w:br/>
      </w:r>
    </w:p>
    <w:p w14:paraId="7392439A" w14:textId="77777777" w:rsidR="00231E9A" w:rsidRDefault="00B54445">
      <w:pPr>
        <w:spacing w:after="240" w:line="240" w:lineRule="auto"/>
      </w:pPr>
      <w:r>
        <w:rPr>
          <w:rFonts w:ascii="Gadugi" w:eastAsia="Times New Roman" w:hAnsi="Gadugi"/>
          <w:sz w:val="32"/>
          <w:szCs w:val="24"/>
          <w:lang w:eastAsia="en-GB"/>
        </w:rPr>
        <w:br/>
      </w:r>
    </w:p>
    <w:p w14:paraId="4D386860" w14:textId="77777777" w:rsidR="00231E9A" w:rsidRDefault="00B54445">
      <w:pPr>
        <w:tabs>
          <w:tab w:val="left" w:pos="1875"/>
        </w:tabs>
        <w:spacing w:after="0" w:line="240" w:lineRule="auto"/>
      </w:pPr>
      <w:r>
        <w:rPr>
          <w:rFonts w:ascii="Gadugi" w:eastAsia="Times New Roman" w:hAnsi="Gadugi"/>
          <w:noProof/>
          <w:sz w:val="32"/>
          <w:szCs w:val="24"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1E187684" wp14:editId="2B8760B3">
            <wp:simplePos x="0" y="0"/>
            <wp:positionH relativeFrom="margin">
              <wp:posOffset>-133346</wp:posOffset>
            </wp:positionH>
            <wp:positionV relativeFrom="paragraph">
              <wp:posOffset>-420367</wp:posOffset>
            </wp:positionV>
            <wp:extent cx="4036061" cy="3151507"/>
            <wp:effectExtent l="0" t="0" r="2539" b="0"/>
            <wp:wrapNone/>
            <wp:docPr id="1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061" cy="31515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ab/>
      </w:r>
      <w:r>
        <w:rPr>
          <w:rFonts w:ascii="Gadugi" w:eastAsia="Times New Roman" w:hAnsi="Gadugi" w:cs="Arial"/>
          <w:b/>
          <w:bCs/>
          <w:color w:val="000000"/>
          <w:sz w:val="52"/>
          <w:szCs w:val="24"/>
          <w:lang w:eastAsia="en-GB"/>
        </w:rPr>
        <w:t xml:space="preserve"> 10</w:t>
      </w:r>
    </w:p>
    <w:p w14:paraId="0809076A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5D6E2D7F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66D43F9F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77999279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59951262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46EF1F21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5E8A138C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721CC48A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54ACC470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02F8E285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2116B606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>”Wo sind sie? Ach nein! Sie sind nicht hier.” Sagte Maria </w:t>
      </w:r>
    </w:p>
    <w:p w14:paraId="7F51D660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019A1BB0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“Mutti? Vati? Seid ihr hier? Bitte!” Sagte Maria</w:t>
      </w:r>
    </w:p>
    <w:p w14:paraId="1024D754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70656152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“Maria? Ist das du?” Sagte </w:t>
      </w: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>Anna</w:t>
      </w:r>
    </w:p>
    <w:p w14:paraId="7C5367C8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26C155EC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“Mutti…. Mutti!” Sagte Maria</w:t>
      </w:r>
    </w:p>
    <w:p w14:paraId="620A18B9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386350D1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“HANS! Maria ist ok. Sie hat es gemacht!” Sagte Anna</w:t>
      </w:r>
    </w:p>
    <w:p w14:paraId="55203312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4F542EE0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“Mutti, Vati! Ich liebe dich, Mutti, ich liebe dich, Vati” Sagte Maria</w:t>
      </w:r>
    </w:p>
    <w:p w14:paraId="6B973272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22772EE9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“Ich auch!” Sagte Anna</w:t>
      </w:r>
    </w:p>
    <w:p w14:paraId="514F5EE9" w14:textId="77777777" w:rsidR="00231E9A" w:rsidRDefault="00231E9A">
      <w:pPr>
        <w:spacing w:after="0" w:line="240" w:lineRule="auto"/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</w:pPr>
    </w:p>
    <w:p w14:paraId="6CF8E84F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 xml:space="preserve"> “Ich auch!” Sagte Hans.</w:t>
      </w:r>
    </w:p>
    <w:p w14:paraId="23F50C79" w14:textId="77777777" w:rsidR="00231E9A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eastAsia="en-GB"/>
        </w:rPr>
      </w:pPr>
    </w:p>
    <w:p w14:paraId="0AEC357C" w14:textId="77777777" w:rsidR="00231E9A" w:rsidRDefault="00B54445">
      <w:pPr>
        <w:spacing w:after="0" w:line="240" w:lineRule="auto"/>
      </w:pP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>Die ENDE</w:t>
      </w:r>
      <w:r>
        <w:rPr>
          <w:rFonts w:ascii="Gadugi" w:eastAsia="Times New Roman" w:hAnsi="Gadugi" w:cs="Arial"/>
          <w:b/>
          <w:bCs/>
          <w:color w:val="000000"/>
          <w:sz w:val="32"/>
          <w:szCs w:val="24"/>
          <w:lang w:eastAsia="en-GB"/>
        </w:rPr>
        <w:tab/>
      </w:r>
    </w:p>
    <w:p w14:paraId="22CC7A04" w14:textId="77777777" w:rsidR="00231E9A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eastAsia="en-GB"/>
        </w:rPr>
      </w:pPr>
    </w:p>
    <w:p w14:paraId="1971A620" w14:textId="77777777" w:rsidR="00231E9A" w:rsidRDefault="00231E9A">
      <w:pPr>
        <w:pageBreakBefore/>
        <w:rPr>
          <w:rFonts w:ascii="Gadugi" w:eastAsia="Times New Roman" w:hAnsi="Gadugi"/>
          <w:sz w:val="32"/>
          <w:szCs w:val="24"/>
          <w:lang w:eastAsia="en-GB"/>
        </w:rPr>
      </w:pPr>
    </w:p>
    <w:p w14:paraId="37FED5B8" w14:textId="77777777" w:rsidR="00231E9A" w:rsidRDefault="00231E9A">
      <w:pPr>
        <w:spacing w:after="0" w:line="240" w:lineRule="auto"/>
        <w:rPr>
          <w:rFonts w:ascii="Gadugi" w:eastAsia="Times New Roman" w:hAnsi="Gadugi"/>
          <w:sz w:val="32"/>
          <w:szCs w:val="24"/>
          <w:lang w:eastAsia="en-GB"/>
        </w:rPr>
      </w:pPr>
    </w:p>
    <w:sectPr w:rsidR="00231E9A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9E1C4" w14:textId="77777777" w:rsidR="00000000" w:rsidRDefault="00B54445">
      <w:pPr>
        <w:spacing w:after="0" w:line="240" w:lineRule="auto"/>
      </w:pPr>
      <w:r>
        <w:separator/>
      </w:r>
    </w:p>
  </w:endnote>
  <w:endnote w:type="continuationSeparator" w:id="0">
    <w:p w14:paraId="7693FAF8" w14:textId="77777777" w:rsidR="00000000" w:rsidRDefault="00B54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57618" w14:textId="77777777" w:rsidR="00000000" w:rsidRDefault="00B544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B444E6C" w14:textId="77777777" w:rsidR="00000000" w:rsidRDefault="00B54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31E9A"/>
    <w:rsid w:val="00231E9A"/>
    <w:rsid w:val="00B5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A6FBA1"/>
  <w15:docId w15:val="{079C2215-3ECF-4B06-89ED-F40C552A3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tab-span">
    <w:name w:val="apple-tab-span"/>
    <w:basedOn w:val="DefaultParagraphFont"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dsonp</dc:creator>
  <dc:description/>
  <cp:lastModifiedBy>Eva Wechselberger</cp:lastModifiedBy>
  <cp:revision>2</cp:revision>
  <dcterms:created xsi:type="dcterms:W3CDTF">2020-07-01T22:39:00Z</dcterms:created>
  <dcterms:modified xsi:type="dcterms:W3CDTF">2020-07-01T22:39:00Z</dcterms:modified>
</cp:coreProperties>
</file>